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CB011C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47001" wp14:editId="1770D32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FD27BE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61EA88A6" w14:textId="4AD23BFA" w:rsidR="00636581" w:rsidRPr="00772237" w:rsidRDefault="00772237" w:rsidP="00772237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722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="00031C0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7722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ST-L3 Group Training Supervision Agreement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4700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" fillcolor="#e77d70" stroked="f" strokeweight=".5pt">
                <v:textbox>
                  <w:txbxContent>
                    <w:p w14:paraId="43FD27BE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61EA88A6" w14:textId="4AD23BFA" w:rsidR="00636581" w:rsidRPr="00772237" w:rsidRDefault="00772237" w:rsidP="00772237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772237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="00031C0D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772237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ST-L3 Group Training Supervision Agreement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F66AD0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2A6C66A9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1BAB249C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649B61C1" w14:textId="5A35CEDD" w:rsidR="00035F6D" w:rsidRDefault="00035F6D" w:rsidP="00662E23">
      <w:pPr>
        <w:spacing w:after="120"/>
        <w:jc w:val="center"/>
        <w:rPr>
          <w:rFonts w:asciiTheme="minorHAnsi" w:hAnsiTheme="minorHAnsi" w:cstheme="minorHAnsi"/>
          <w:b/>
          <w:color w:val="3B3838" w:themeColor="background2" w:themeShade="40"/>
        </w:rPr>
      </w:pPr>
      <w:r w:rsidRPr="00035F6D">
        <w:rPr>
          <w:rFonts w:asciiTheme="minorHAnsi" w:hAnsiTheme="minorHAnsi" w:cstheme="minorHAnsi"/>
          <w:b/>
          <w:color w:val="3B3838" w:themeColor="background2" w:themeShade="40"/>
        </w:rPr>
        <w:t>Group Agreement</w:t>
      </w:r>
    </w:p>
    <w:p w14:paraId="5D4DE0DB" w14:textId="77777777" w:rsidR="00FD69CE" w:rsidRPr="00035F6D" w:rsidRDefault="00FD69CE" w:rsidP="00FD69CE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094" w:type="dxa"/>
        <w:tblBorders>
          <w:bottom w:val="single" w:sz="6" w:space="0" w:color="3B3838" w:themeColor="background2" w:themeShade="40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0094"/>
      </w:tblGrid>
      <w:tr w:rsidR="00035F6D" w:rsidRPr="00035F6D" w14:paraId="7898C381" w14:textId="77777777" w:rsidTr="008D0073">
        <w:trPr>
          <w:cantSplit/>
          <w:trHeight w:val="1304"/>
        </w:trPr>
        <w:tc>
          <w:tcPr>
            <w:tcW w:w="10094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38020C3F" w14:textId="77777777" w:rsidR="00035F6D" w:rsidRPr="00035F6D" w:rsidRDefault="00035F6D" w:rsidP="00035F6D">
            <w:pPr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What is the purpose of group training supervision?</w:t>
            </w:r>
          </w:p>
          <w:p w14:paraId="419C8C47" w14:textId="77777777" w:rsidR="00035F6D" w:rsidRPr="00035F6D" w:rsidRDefault="00035F6D" w:rsidP="00035F6D">
            <w:pPr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</w:p>
          <w:p w14:paraId="2DBE4CE5" w14:textId="77777777" w:rsidR="00035F6D" w:rsidRPr="00035F6D" w:rsidRDefault="00035F6D" w:rsidP="00035F6D">
            <w:pPr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</w:p>
        </w:tc>
      </w:tr>
      <w:tr w:rsidR="00035F6D" w:rsidRPr="00035F6D" w14:paraId="68E1E3C6" w14:textId="77777777" w:rsidTr="00CB21BE">
        <w:trPr>
          <w:cantSplit/>
          <w:trHeight w:val="1304"/>
        </w:trPr>
        <w:tc>
          <w:tcPr>
            <w:tcW w:w="1009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179135A9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color w:val="3B3838" w:themeColor="background2" w:themeShade="40"/>
              </w:rPr>
              <w:t>How often and for how long will the group meet?</w:t>
            </w:r>
          </w:p>
          <w:p w14:paraId="38C4495F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D3F8518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35F6D" w:rsidRPr="00035F6D" w14:paraId="59DD401C" w14:textId="77777777" w:rsidTr="00CB21BE">
        <w:trPr>
          <w:cantSplit/>
          <w:trHeight w:val="1304"/>
        </w:trPr>
        <w:tc>
          <w:tcPr>
            <w:tcW w:w="1009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3CEC1F03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color w:val="3B3838" w:themeColor="background2" w:themeShade="40"/>
              </w:rPr>
              <w:t>How will the time be structured?</w:t>
            </w:r>
          </w:p>
          <w:p w14:paraId="496E8823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0697C95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35F6D" w:rsidRPr="00035F6D" w14:paraId="1AC8666D" w14:textId="77777777" w:rsidTr="00CB21BE">
        <w:trPr>
          <w:cantSplit/>
          <w:trHeight w:val="1304"/>
        </w:trPr>
        <w:tc>
          <w:tcPr>
            <w:tcW w:w="1009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17F1662A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color w:val="3B3838" w:themeColor="background2" w:themeShade="40"/>
              </w:rPr>
              <w:t>What “ground rules” will be implemented?</w:t>
            </w:r>
          </w:p>
          <w:p w14:paraId="22E913A1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A2CE12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35F6D" w:rsidRPr="00035F6D" w14:paraId="180F14D1" w14:textId="77777777" w:rsidTr="00CB21BE">
        <w:trPr>
          <w:cantSplit/>
          <w:trHeight w:val="1304"/>
        </w:trPr>
        <w:tc>
          <w:tcPr>
            <w:tcW w:w="1009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150E2DEE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color w:val="3B3838" w:themeColor="background2" w:themeShade="40"/>
              </w:rPr>
              <w:t>What is the confidentiality agreement?</w:t>
            </w:r>
          </w:p>
          <w:p w14:paraId="5C04BE21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FEDA72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35F6D" w:rsidRPr="00035F6D" w14:paraId="6F63F4A9" w14:textId="77777777" w:rsidTr="00CB21BE">
        <w:trPr>
          <w:cantSplit/>
          <w:trHeight w:val="1304"/>
        </w:trPr>
        <w:tc>
          <w:tcPr>
            <w:tcW w:w="1009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159E61C2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color w:val="3B3838" w:themeColor="background2" w:themeShade="40"/>
              </w:rPr>
              <w:t>What will group members do to help each other learn?</w:t>
            </w:r>
          </w:p>
          <w:p w14:paraId="7818FC0E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18AA835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35F6D" w:rsidRPr="00035F6D" w14:paraId="74CDECD8" w14:textId="77777777" w:rsidTr="00CB21BE">
        <w:trPr>
          <w:cantSplit/>
          <w:trHeight w:val="1304"/>
        </w:trPr>
        <w:tc>
          <w:tcPr>
            <w:tcW w:w="1009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68ADD786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color w:val="3B3838" w:themeColor="background2" w:themeShade="40"/>
              </w:rPr>
              <w:t>How will difficulties and conflicts be dealt with?</w:t>
            </w:r>
          </w:p>
          <w:p w14:paraId="703231AD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A8BFAB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35F6D" w:rsidRPr="00035F6D" w14:paraId="53CBDB8B" w14:textId="77777777" w:rsidTr="00CB21BE">
        <w:trPr>
          <w:cantSplit/>
          <w:trHeight w:val="1304"/>
        </w:trPr>
        <w:tc>
          <w:tcPr>
            <w:tcW w:w="10094" w:type="dxa"/>
            <w:tcBorders>
              <w:top w:val="single" w:sz="6" w:space="0" w:color="3B3838" w:themeColor="background2" w:themeShade="40"/>
            </w:tcBorders>
            <w:shd w:val="clear" w:color="auto" w:fill="auto"/>
          </w:tcPr>
          <w:p w14:paraId="1B03FFA0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color w:val="3B3838" w:themeColor="background2" w:themeShade="40"/>
              </w:rPr>
              <w:t>How will the group training supervision be evaluated?</w:t>
            </w:r>
          </w:p>
          <w:p w14:paraId="037258FF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4CCE722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8C76B94" w14:textId="77777777" w:rsidR="00BE6560" w:rsidRDefault="00BE6560" w:rsidP="00BE6560">
      <w:pPr>
        <w:rPr>
          <w:rFonts w:asciiTheme="minorHAnsi" w:hAnsiTheme="minorHAnsi" w:cstheme="minorHAnsi"/>
          <w:color w:val="3B3838" w:themeColor="background2" w:themeShade="40"/>
        </w:rPr>
      </w:pPr>
    </w:p>
    <w:p w14:paraId="4EB23551" w14:textId="0743A2C1" w:rsidR="00035F6D" w:rsidRPr="00035F6D" w:rsidRDefault="00035F6D" w:rsidP="00BE6560">
      <w:pPr>
        <w:spacing w:before="120"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035F6D">
        <w:rPr>
          <w:rFonts w:asciiTheme="minorHAnsi" w:hAnsiTheme="minorHAnsi" w:cstheme="minorHAnsi"/>
          <w:color w:val="3B3838" w:themeColor="background2" w:themeShade="40"/>
        </w:rPr>
        <w:t>Signed tutor: ……………………………………………………………………………………………………</w:t>
      </w:r>
      <w:r w:rsidR="00A30E7A">
        <w:rPr>
          <w:rFonts w:asciiTheme="minorHAnsi" w:hAnsiTheme="minorHAnsi" w:cstheme="minorHAnsi"/>
          <w:color w:val="3B3838" w:themeColor="background2" w:themeShade="40"/>
        </w:rPr>
        <w:t>.</w:t>
      </w:r>
      <w:r w:rsidRPr="00035F6D">
        <w:rPr>
          <w:rFonts w:asciiTheme="minorHAnsi" w:hAnsiTheme="minorHAnsi" w:cstheme="minorHAnsi"/>
          <w:color w:val="3B3838" w:themeColor="background2" w:themeShade="40"/>
        </w:rPr>
        <w:t>……</w:t>
      </w:r>
    </w:p>
    <w:p w14:paraId="25B44BC1" w14:textId="26B3C1CA" w:rsidR="00035F6D" w:rsidRPr="00035F6D" w:rsidRDefault="00035F6D" w:rsidP="00BE6560">
      <w:pPr>
        <w:spacing w:before="120"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035F6D">
        <w:rPr>
          <w:rFonts w:asciiTheme="minorHAnsi" w:hAnsiTheme="minorHAnsi" w:cstheme="minorHAnsi"/>
          <w:color w:val="3B3838" w:themeColor="background2" w:themeShade="40"/>
        </w:rPr>
        <w:t>Signed group members: ………………………………………………………………………………………….</w:t>
      </w:r>
    </w:p>
    <w:p w14:paraId="10CAF119" w14:textId="7E512195" w:rsidR="00035F6D" w:rsidRPr="00035F6D" w:rsidRDefault="00035F6D" w:rsidP="00BE6560">
      <w:pPr>
        <w:spacing w:before="120"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035F6D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…………………………………………………………………………………………………………………</w:t>
      </w:r>
      <w:r w:rsidR="00A30E7A">
        <w:rPr>
          <w:rFonts w:asciiTheme="minorHAnsi" w:hAnsiTheme="minorHAnsi" w:cstheme="minorHAnsi"/>
          <w:color w:val="3B3838" w:themeColor="background2" w:themeShade="40"/>
        </w:rPr>
        <w:t>…..</w:t>
      </w:r>
      <w:r w:rsidRPr="00035F6D">
        <w:rPr>
          <w:rFonts w:asciiTheme="minorHAnsi" w:hAnsiTheme="minorHAnsi" w:cstheme="minorHAnsi"/>
          <w:color w:val="3B3838" w:themeColor="background2" w:themeShade="40"/>
        </w:rPr>
        <w:t>…………</w:t>
      </w:r>
    </w:p>
    <w:p w14:paraId="0FA82587" w14:textId="0D51D37A" w:rsidR="00C92FC2" w:rsidRPr="00967F2B" w:rsidRDefault="00035F6D" w:rsidP="00BE6560">
      <w:pPr>
        <w:spacing w:before="120"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035F6D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……………………………………………………………………………………………………………………</w:t>
      </w:r>
      <w:r w:rsidR="00A30E7A">
        <w:rPr>
          <w:rFonts w:asciiTheme="minorHAnsi" w:hAnsiTheme="minorHAnsi" w:cstheme="minorHAnsi"/>
          <w:color w:val="3B3838" w:themeColor="background2" w:themeShade="40"/>
        </w:rPr>
        <w:t>…..</w:t>
      </w:r>
      <w:r w:rsidRPr="00035F6D">
        <w:rPr>
          <w:rFonts w:asciiTheme="minorHAnsi" w:hAnsiTheme="minorHAnsi" w:cstheme="minorHAnsi"/>
          <w:color w:val="3B3838" w:themeColor="background2" w:themeShade="40"/>
        </w:rPr>
        <w:t>………</w:t>
      </w: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7FD102" w14:textId="77777777" w:rsidR="00854F8A" w:rsidRDefault="00854F8A">
      <w:r>
        <w:separator/>
      </w:r>
    </w:p>
    <w:p w14:paraId="13820016" w14:textId="77777777" w:rsidR="00854F8A" w:rsidRDefault="00854F8A"/>
    <w:p w14:paraId="7D4A14F8" w14:textId="77777777" w:rsidR="00854F8A" w:rsidRDefault="00854F8A"/>
  </w:endnote>
  <w:endnote w:type="continuationSeparator" w:id="0">
    <w:p w14:paraId="6A0270C9" w14:textId="77777777" w:rsidR="00854F8A" w:rsidRDefault="00854F8A">
      <w:r>
        <w:continuationSeparator/>
      </w:r>
    </w:p>
    <w:p w14:paraId="7AADC301" w14:textId="77777777" w:rsidR="00854F8A" w:rsidRDefault="00854F8A"/>
    <w:p w14:paraId="771F0475" w14:textId="77777777" w:rsidR="00854F8A" w:rsidRDefault="00854F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57040D29-CAE1-40B8-9B00-AB8364A017D8}"/>
    <w:embedBold r:id="rId2" w:fontKey="{8AE93889-92E8-4A0F-8CD3-51A0CC90D8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F13FC7F-20CA-4B6B-9F38-BD829CA45D5D}"/>
    <w:embedBold r:id="rId4" w:fontKey="{445392F8-E3CA-4B2B-87ED-D17A9E57CABA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451610CE-7C6B-4D74-836F-35221FBDA196}"/>
    <w:embedBold r:id="rId6" w:fontKey="{54C53DDB-3836-4219-B451-1C07A8DCAFA2}"/>
    <w:embedBoldItalic r:id="rId7" w:fontKey="{B8CD5120-B5D7-4642-9018-B4A37C6C8C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0CE78DE6-6496-425E-AF93-D288FB3863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95EACFF-655D-4B65-BA10-7A5DEBD68F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B5AEA2B-B1D5-4D56-AC34-B65851AE0DE1}"/>
    <w:embedBold r:id="rId11" w:fontKey="{E545BAD5-EDA0-420B-9A9D-83E8313D5421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186B4DAE-072F-45AA-BEB7-A7CFC9BE956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F3D07B53-5BB4-4869-89C0-762B0CCE3A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3F5FB8BF" w14:textId="77777777" w:rsidTr="00E6148A">
      <w:tc>
        <w:tcPr>
          <w:tcW w:w="720" w:type="dxa"/>
          <w:shd w:val="clear" w:color="auto" w:fill="auto"/>
          <w:vAlign w:val="center"/>
        </w:tcPr>
        <w:p w14:paraId="22899224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12B831EB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563F4FF3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6F9BCE49" w14:textId="33EF8FCA" w:rsidR="00052728" w:rsidRPr="00FD69CE" w:rsidRDefault="009D7A32" w:rsidP="00E21711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8C81406" wp14:editId="3EB51541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277586" w14:textId="77777777" w:rsidR="00854F8A" w:rsidRDefault="00854F8A" w:rsidP="009052EC">
      <w:pPr>
        <w:pBdr>
          <w:bottom w:val="single" w:sz="6" w:space="1" w:color="auto"/>
        </w:pBdr>
      </w:pPr>
    </w:p>
    <w:p w14:paraId="00D4591F" w14:textId="77777777" w:rsidR="00854F8A" w:rsidRPr="009052EC" w:rsidRDefault="00854F8A" w:rsidP="009052EC"/>
  </w:footnote>
  <w:footnote w:type="continuationSeparator" w:id="0">
    <w:p w14:paraId="53F29FFE" w14:textId="77777777" w:rsidR="00854F8A" w:rsidRDefault="00854F8A">
      <w:r>
        <w:continuationSeparator/>
      </w:r>
    </w:p>
    <w:p w14:paraId="1DF0B01D" w14:textId="77777777" w:rsidR="00854F8A" w:rsidRDefault="00854F8A"/>
    <w:p w14:paraId="35A0FE09" w14:textId="77777777" w:rsidR="00854F8A" w:rsidRDefault="00854F8A"/>
  </w:footnote>
  <w:footnote w:type="continuationNotice" w:id="1">
    <w:p w14:paraId="01F2CD48" w14:textId="77777777" w:rsidR="00854F8A" w:rsidRDefault="00854F8A"/>
    <w:p w14:paraId="5AB9F522" w14:textId="77777777" w:rsidR="00854F8A" w:rsidRDefault="00854F8A"/>
    <w:p w14:paraId="2AFDF91D" w14:textId="77777777" w:rsidR="00854F8A" w:rsidRDefault="00854F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62EF1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525171226">
    <w:abstractNumId w:val="13"/>
  </w:num>
  <w:num w:numId="2" w16cid:durableId="1322656836">
    <w:abstractNumId w:val="14"/>
  </w:num>
  <w:num w:numId="3" w16cid:durableId="642081670">
    <w:abstractNumId w:val="4"/>
  </w:num>
  <w:num w:numId="4" w16cid:durableId="976565614">
    <w:abstractNumId w:val="19"/>
  </w:num>
  <w:num w:numId="5" w16cid:durableId="39673879">
    <w:abstractNumId w:val="10"/>
  </w:num>
  <w:num w:numId="6" w16cid:durableId="643434031">
    <w:abstractNumId w:val="16"/>
  </w:num>
  <w:num w:numId="7" w16cid:durableId="1151752200">
    <w:abstractNumId w:val="7"/>
  </w:num>
  <w:num w:numId="8" w16cid:durableId="1184175709">
    <w:abstractNumId w:val="18"/>
  </w:num>
  <w:num w:numId="9" w16cid:durableId="920598526">
    <w:abstractNumId w:val="15"/>
  </w:num>
  <w:num w:numId="10" w16cid:durableId="750196163">
    <w:abstractNumId w:val="0"/>
  </w:num>
  <w:num w:numId="11" w16cid:durableId="476343554">
    <w:abstractNumId w:val="9"/>
  </w:num>
  <w:num w:numId="12" w16cid:durableId="1244340096">
    <w:abstractNumId w:val="17"/>
  </w:num>
  <w:num w:numId="13" w16cid:durableId="257296908">
    <w:abstractNumId w:val="12"/>
  </w:num>
  <w:num w:numId="14" w16cid:durableId="1741245463">
    <w:abstractNumId w:val="8"/>
  </w:num>
  <w:num w:numId="15" w16cid:durableId="938218640">
    <w:abstractNumId w:val="11"/>
  </w:num>
  <w:num w:numId="16" w16cid:durableId="1788962499">
    <w:abstractNumId w:val="6"/>
  </w:num>
  <w:num w:numId="17" w16cid:durableId="216818397">
    <w:abstractNumId w:val="2"/>
  </w:num>
  <w:num w:numId="18" w16cid:durableId="1413548123">
    <w:abstractNumId w:val="3"/>
  </w:num>
  <w:num w:numId="19" w16cid:durableId="1444182987">
    <w:abstractNumId w:val="1"/>
  </w:num>
  <w:num w:numId="20" w16cid:durableId="18795079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237"/>
    <w:rsid w:val="000111BE"/>
    <w:rsid w:val="00017D18"/>
    <w:rsid w:val="00020194"/>
    <w:rsid w:val="00020963"/>
    <w:rsid w:val="00031C0D"/>
    <w:rsid w:val="00032635"/>
    <w:rsid w:val="00033EE2"/>
    <w:rsid w:val="00035F6D"/>
    <w:rsid w:val="00052728"/>
    <w:rsid w:val="000544D3"/>
    <w:rsid w:val="00056B3B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7419C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2E23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237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4F8A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D0073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301"/>
    <w:rsid w:val="00A17A0E"/>
    <w:rsid w:val="00A23E66"/>
    <w:rsid w:val="00A24001"/>
    <w:rsid w:val="00A30E7A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E6560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1BE"/>
    <w:rsid w:val="00CB2A9C"/>
    <w:rsid w:val="00CB72BD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D69CE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6050022"/>
  <w15:chartTrackingRefBased/>
  <w15:docId w15:val="{512141C1-9633-4EC9-94B8-5BB27CCDB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A1C9B6-9ECA-4CC7-82C1-90D94E36E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purl.org/dc/terms/"/>
    <ds:schemaRef ds:uri="3c28e9e1-6014-479a-b58f-4b5f5f924ae6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ded0e4a2-99d0-4665-b661-f42e33e32709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9</TotalTime>
  <Pages>1</Pages>
  <Words>72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CST-L3 Group Training Supervision Agreement</vt:lpstr>
    </vt:vector>
  </TitlesOfParts>
  <Company>CPCAB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CAST-L3 Group Training Supervision Agreement</dc:title>
  <dc:subject/>
  <dc:creator>Windows User</dc:creator>
  <cp:keywords/>
  <dc:description/>
  <cp:lastModifiedBy>Natalie Burford</cp:lastModifiedBy>
  <cp:revision>12</cp:revision>
  <cp:lastPrinted>2020-07-07T10:47:00Z</cp:lastPrinted>
  <dcterms:created xsi:type="dcterms:W3CDTF">2020-07-07T10:38:00Z</dcterms:created>
  <dcterms:modified xsi:type="dcterms:W3CDTF">2024-08-14T13:29:00Z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